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00" w:rsidRPr="00121200" w:rsidRDefault="00121200" w:rsidP="00121200">
      <w:pPr>
        <w:autoSpaceDE w:val="0"/>
        <w:autoSpaceDN w:val="0"/>
        <w:adjustRightInd w:val="0"/>
        <w:spacing w:after="0" w:line="240" w:lineRule="auto"/>
        <w:rPr>
          <w:rFonts w:ascii="DL-Paras." w:hAnsi="DL-Paras." w:cs="FMBasurux"/>
          <w:sz w:val="28"/>
          <w:szCs w:val="28"/>
          <w:lang w:bidi="ta-IN"/>
        </w:rPr>
      </w:pPr>
      <w:r w:rsidRPr="00121200">
        <w:rPr>
          <w:rFonts w:ascii="DL-Paras." w:hAnsi="DL-Paras." w:cs="FMBasurux"/>
          <w:sz w:val="28"/>
          <w:szCs w:val="28"/>
          <w:lang w:bidi="ta-IN"/>
        </w:rPr>
        <w:t>yïnkaf;dg lïlre igk iy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FMBasurux" w:hAnsi="FMBasurux" w:cs="FMBasurux"/>
          <w:sz w:val="108"/>
          <w:szCs w:val="108"/>
          <w:lang w:bidi="ta-IN"/>
        </w:rPr>
      </w:pPr>
      <w:r w:rsidRPr="00121200">
        <w:rPr>
          <w:rFonts w:ascii="DL-Paras." w:hAnsi="DL-Paras." w:cs="FMBasurux"/>
          <w:sz w:val="28"/>
          <w:szCs w:val="28"/>
          <w:lang w:bidi="ta-IN"/>
        </w:rPr>
        <w:t>mka;s jHdmdrfha bÈßu</w:t>
      </w:r>
      <w:r w:rsidRPr="00121200">
        <w:rPr>
          <w:rFonts w:ascii="FMBasurux" w:hAnsi="FMBasurux" w:cs="FMBasurux"/>
          <w:sz w:val="28"/>
          <w:szCs w:val="28"/>
          <w:lang w:bidi="ta-IN"/>
        </w:rPr>
        <w:t>.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yïnkaf;dg jdrh wdY%s;j miq.sh udifha we;sjQ ;;ajh lïlre mka;s jHdmdrh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úiska nrm;,j .;a njla fkdfmfka' w.kqjßka neyerj w.kqjr iudc - foaYmd,k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jHdmdrh;a iu. iïnkaOhla fkdue;sj jrdh fiajlhka 483 fofkl= úiska werUQ jev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j¾ckhh j;auka foamd,k ikao¾Nh ;=&lt; fkdi,ld fkdyeßh hq;=h' Tjqkag ixúê;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jD;a;Sh iñ;shla fkd;sìKs' tmuKlao fkdj ksis lïlre whs;sjdislï mjd fkd;sìKs'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miq.sh rdcmÌ md,kh úiska uEkamj¾ iud.ula yryd jrdh fiajhg n|jd f.k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we;s fuu fiajlhkaf.a yenE fiajdfhdaclhd ljqo hkako wmeyeÈ,s ;;ajhl mj;s'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tjka miqìula ;=&lt; lïlre mka;s wr., iïm%odhka kqmqreÿ .%dóh miqìula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iys; fuu lïlrejka Èk kjhla mqrd f.k.sh wr.,h w;sYh jeo.;afõ' fï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fiajlhka fndfyda fokd rdcmÌ frðuhg iy mjq,g iïnkaO úúO l,a,s lKavdhï iu.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iïnkaO;d ;snQ whnjg f;dr;=re ;sfí' tA ksid w.kqjr mokï lr.;a jD;a;Sh iñ;s wdÈhg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fuu fiajlhkaf.a igk yd iïnkaOùug ysßls;hla ;sfnkakg we;' wvq jYfhka fuu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fiajlhka fjkqfjka m%ldYhla ksl=;a lsÍugj;a tu ixúOdk bÈßm;a fkdjQfha tA ksido@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wmg jeo.;a jkafka tu fiajlhkaf.a meálsßh l=ulao hkak fkdj Tjqka igka lf&lt;a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l=ula fjkqfjkao hkak iy tu igk mka;s jHdmdrhg n,mdkafka flfiao hkakhs' uEkamj¾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fiajlhka jYfhka fiajd iaÓr;ajh b,a,d Tjqka l&lt; igk rfÜ fkdfhl=;a rdcH fukau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fm!oa.,sl wdh;k ;=&lt;o isák uEkamj¾ fiajlhkag jeo.;a fjhs' tfy;a tu igk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yqol&lt;d ùu ksid th mrdch úh' mq¿,a mka;s jHdmdrfha iyfhda.hla thg fkd,eìKs'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ue; ld,fha Èk 9la mqrd wLKavj f.k.sh wr.,hla fkdùh' ish¨u fiajlhka tlai;aj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igfkys kshe¨ko rdcH u¾okhg uqyqK§ug iu;a mka;s mokula tys fkd;sìKs'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jvd;a jeo.;a jkafka fï wr.,fhka mka;s jHdmdrh Wlyd.; hq;= foaYmd,k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mdvïh' j;auka wdKavqj bjla njla ke;=j fuka lrf.k hk f,dal OfkaYajrhg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furg fodr úúr lrfok jev ms&lt;sfj,g lïlre mka;sh fj;ska t,a, jQ fï m&lt;uq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fjäuqrfha iernd, nj ienEh' tu ksid th jH¾: lr,Sug wdKavqjg jeä fjfyila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±Íug isÿ fkdùh' mka;s jHdmdrh fj;ska yska fl¢ßhlaj;a u;= fkdjQ ;rïh'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tfia jqjo kdjql yuqodj fhdojd jrdfha jev mj;ajd f.k hdug rch .;a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mshjr mka;s jHdmdrhg nrm;, wk;=re weÕùuls' rks,a úl%uisxyf.a kj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,snr,ajd§ jHdmD;shg tfrysj igka lsÍug lïlre mka;shg n, flfrk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;;ajhla bÈßfha§ ks¾udKh jkq we;' tu jHdmD;sh lrf.k hdug m%Odk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ndOlhlaù we;af;a ±kg fï rfÜ jevlrk ckhd N=la;s ú¢k whs;sjdislïh'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tAjd lmamdÿ fyda isud fkdlr Tyqg bÈßhg hd fkdyelsh' ±kgo úfYaI úêúOdk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mk;a f.fkñka Tyq ierfikafka thgh' tfia jqjo furg lïlre mka;s jHdmdrfha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kdhl;ajhkag fï ;;ajh .ek meyeÈ,s wjfndaOhla we;ao hkak .eg¿jls' tA nj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f;areko mka;s jHdmdrh tA fjkqfjka ikakoaO lsÍu me;af;ka we;af;a WodiSk njls'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m%Odk fmf&lt;a jD;a;Sh iñ;s lSmhla tl;=ù f.dvk.d we;s 'iajdêk jD;a;Sh iñ;s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tluq;=j' u.ska miq.sh fkdjeïn¾ 29 od mj;ajk ,o ksfhdað; iuq¿j jeo.;a jkafka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fï ikao¾Nh ;=&lt;h' tys§ iïu; lrk ,o fhdackd wkqj th /lshd fÌa;%hka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yd iïnkaO jQ lreKqj,g uq,a ;ekla§ we;s nj fmfka' tys lsisÿ jrola ke;'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lïlrejka igka u.g msúfikafka ;u /lshdjkag wod,j mekk.sk .eg¿ iy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t,a, jk m%ydrhkag tfrysjh' flfia fj;;a iñ;s kdhlhska f;areï .; hq;af;a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wo mj;sk ;;ajh wkqj tAjd yqÿ fiajd fÌa;%hka ;=&lt;u úiod.; yels .eg¿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fkdjk njh' yïnkaf;dg jrdh fiajlhka jrdh wêldßfha fyda yïnkaf;dg jrdh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;=&lt; fyda iaÓr fiajdjkag hd fkdlrkafka tys md,kh Ndr.kakd Ök iud.u fuu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fiajlhka iïnkaOfhka l=ula lrkq we;a±hs ksYaÑ; ke;s ksidh' j;auka md,lhka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fiajl Y%uho Ök fjkafoais ,E,af,a wf,ú lrk NdKavhla njg m;afldg ;sfí'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ArialMT" w:hAnsi="ArialMT" w:cs="ArialMT"/>
          <w:sz w:val="20"/>
          <w:szCs w:val="20"/>
          <w:lang w:bidi="ta-IN"/>
        </w:rPr>
        <w:t xml:space="preserve">GSP + </w:t>
      </w:r>
      <w:r>
        <w:rPr>
          <w:rFonts w:ascii="DL-Paras.." w:hAnsi="DL-Paras.." w:cs="DL-Paras.."/>
          <w:sz w:val="20"/>
          <w:szCs w:val="20"/>
          <w:lang w:bidi="ta-IN"/>
        </w:rPr>
        <w:t>fj&lt;| iykh b,a,d hqfrdamh mqrd hk rks,a jsl%uisxy w.ue;sjrhd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tu iykh ,ndoSu i|yd imqrd ,sh hq;= jk c.;a lïlre ixúOdk m%{ma;sh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.ek jpkhl=ÿ l;d fkdlrhs' wfkla w;g ;u weu;shka iy ys;j;=kag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wh;a iud.ïj, jD;a;Sh iñ;s whs;sh iSud lrk ls%hdms&lt;sfj;a .ek ksyvj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isà' fuu iud.ï lïlre whs;sjdislï u¾okhg ls%hd lrkafka yqÿ mßmd,k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ms&lt;sfj;a j,ska ú;rla fkdfõ' lïlrejka ixúOdkh lsÍug uq,ajk ls%hdldÍkag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uerhka ,jd YdÍßl wvkaf;Ügï lsÍug;a" Tjqka fmd,sia u¾okfha f.dÿre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lastRenderedPageBreak/>
        <w:t>njg m;a lsÍug;a ls%hd lrñka mj;s' fï ;;ajhg uqyqKÈu mka;s jHdmdrhg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wNsfhdahla jk w;ru thg tfrysj igka lsÍu yer mka;shg fjk úl,amhla ke;'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wfma rfÜ mka;s jHdmdrh fï jk úg b;du ÿ¾j, wähl mj;sk nj wuq;=fjka lsjhq;=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fkdfõ' jD;a;sh iñ;s ;=&lt; f.dkqù we;af;a jev lrk .%ñlhkaf.ka 12]lg;a wvq msßilahhs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lsh;s' tfia jqjo lïlrejkaf.a igkaldó;ajfha wvqjla fkdue;s nj úáka úg u;=jQ lïlre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wr.,j,ska fmkakqï flf¾' tfy;a yqÿ igkaldñ;ajh u; muKla lïlre igka ch.;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fkdyelsh' uqo,a n,h" wú n,h we;=¿ ish¨ u¾ok WmlrKj,ska iukaú; rdcHh iu.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.kqfokq lsÍfï§ ixúOdk Yla;sh fukau ksjerÈ jev ms&lt;sfj,o ;SrKd;aulh'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jevlrk ckhdf.a whs;sjdislï Èkd .ekSfï u. wr.,h nj mka;s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jHdmdrfha b;sydifhka ;yjqreù ;sfí' tys§ md,l mka;shg tfrysj igkau.g neiSu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w;HjYHh' fuys,d kdhl;ajfha ld¾hNdrh w;sYh flakaøSh lreKls' nrj ll=,a fuka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mka;s jHdmdrh ;=&lt; wrlaf.k isák we;eï iñ;s kdhl;ajhka W;aidy lrkafka mka;s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igka fudg lsÍug fyda md,lhka iu. iïuq;s .eiSugh' iïuq;sj,g t&lt;öu jrola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ke;s jqjo th l&lt;hq;= jkafka mka;s jDmdrfha Yla;sh keue;s moku u; msysgdh'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flfia fj;;a kj,snr,ajd§ f.da,Sh Okjdoh ;=&lt; lïlre mka;shg bÈß.ukla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ke;' wd¾Ól iy wdh;ksl b,a,Sï j,ska bÈßhg f.dia jevlrk ckhdf.a úuqla;sh</w:t>
      </w:r>
    </w:p>
    <w:p w:rsidR="00121200" w:rsidRDefault="00121200" w:rsidP="00121200">
      <w:pPr>
        <w:autoSpaceDE w:val="0"/>
        <w:autoSpaceDN w:val="0"/>
        <w:adjustRightInd w:val="0"/>
        <w:spacing w:after="0" w:line="240" w:lineRule="auto"/>
        <w:jc w:val="both"/>
        <w:rPr>
          <w:rFonts w:ascii="DL-Paras.." w:hAnsi="DL-Paras.." w:cs="DL-Paras.."/>
          <w:sz w:val="20"/>
          <w:szCs w:val="20"/>
          <w:lang w:bidi="ta-IN"/>
        </w:rPr>
      </w:pPr>
      <w:r>
        <w:rPr>
          <w:rFonts w:ascii="DL-Paras.." w:hAnsi="DL-Paras.." w:cs="DL-Paras.."/>
          <w:sz w:val="20"/>
          <w:szCs w:val="20"/>
          <w:lang w:bidi="ta-IN"/>
        </w:rPr>
        <w:t>Wodlrk lS%hdud¾.hla lrd fhduqúh hq;=fõ' th l&lt; yels jkafka jD;a;Sh iñ;s</w:t>
      </w:r>
    </w:p>
    <w:p w:rsidR="00121200" w:rsidRDefault="00121200" w:rsidP="00121200">
      <w:pPr>
        <w:jc w:val="both"/>
      </w:pPr>
      <w:r>
        <w:rPr>
          <w:rFonts w:ascii="DL-Paras.." w:hAnsi="DL-Paras.." w:cs="DL-Paras.."/>
          <w:sz w:val="20"/>
          <w:szCs w:val="20"/>
          <w:lang w:bidi="ta-IN"/>
        </w:rPr>
        <w:t>jHdmdrfha kdhl;ajh iudcjd§ bÈß ±laula iy jev ms&lt;sfj,lska ikakoaO jqjfyd;a muKS'</w:t>
      </w:r>
    </w:p>
    <w:p w:rsidR="003810DE" w:rsidRPr="00121200" w:rsidRDefault="003810DE" w:rsidP="00121200"/>
    <w:sectPr w:rsidR="003810DE" w:rsidRPr="00121200" w:rsidSect="003810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1"/>
    <w:family w:val="auto"/>
    <w:pitch w:val="variable"/>
    <w:sig w:usb0="001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L-Paras.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FMBasurux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L-Paras..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21200"/>
    <w:rsid w:val="00121200"/>
    <w:rsid w:val="003810DE"/>
    <w:rsid w:val="00BC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0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</Template>
  <TotalTime>7</TotalTime>
  <Pages>2</Pages>
  <Words>741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2017-01-16T07:13:00Z</dcterms:created>
  <dcterms:modified xsi:type="dcterms:W3CDTF">2017-01-16T07:13:00Z</dcterms:modified>
</cp:coreProperties>
</file>